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3F" w:rsidRDefault="00070D3F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1.95pt;margin-top:409.7pt;width:141.75pt;height:117.75pt;z-index:251660800" filled="f">
            <v:textbox>
              <w:txbxContent>
                <w:p w:rsidR="00070D3F" w:rsidRDefault="00070D3F">
                  <w:r>
                    <w:t>CP6 – go between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5pt;margin-top:423pt;width:132.2pt;height:98.85pt;z-index:251659776">
            <v:imagedata r:id="rId4" o:title=""/>
          </v:shape>
        </w:pict>
      </w:r>
      <w:r>
        <w:rPr>
          <w:noProof/>
          <w:lang w:eastAsia="en-GB"/>
        </w:rPr>
        <w:pict>
          <v:shape id="Text Box 10" o:spid="_x0000_s1028" type="#_x0000_t202" style="position:absolute;margin-left:374.95pt;margin-top:104.15pt;width:119.3pt;height:120.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" strokeweight=".5pt">
            <v:textbox>
              <w:txbxContent>
                <w:p w:rsidR="00070D3F" w:rsidRDefault="00070D3F">
                  <w:r>
                    <w:rPr>
                      <w:noProof/>
                      <w:lang w:eastAsia="en-GB"/>
                    </w:rPr>
                    <w:pict>
                      <v:shape id="Picture 11" o:spid="_x0000_i1026" type="#_x0000_t75" style="width:84pt;height:88.5pt;visibility:visible">
                        <v:imagedata r:id="rId5" o:title=""/>
                      </v:shape>
                    </w:pict>
                  </w:r>
                </w:p>
                <w:p w:rsidR="00070D3F" w:rsidRDefault="00070D3F">
                  <w:r>
                    <w:t>CP3 Quarry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8" o:spid="_x0000_s1029" type="#_x0000_t202" style="position:absolute;margin-left:374.4pt;margin-top:3.65pt;width:159pt;height:87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" strokeweight=".5pt">
            <v:textbox>
              <w:txbxContent>
                <w:p w:rsidR="00070D3F" w:rsidRDefault="00070D3F">
                  <w:r>
                    <w:rPr>
                      <w:noProof/>
                      <w:lang w:eastAsia="en-GB"/>
                    </w:rPr>
                    <w:pict>
                      <v:shape id="Picture 9" o:spid="_x0000_i1028" type="#_x0000_t75" style="width:138.75pt;height:56.25pt;visibility:visible">
                        <v:imagedata r:id="rId6" o:title=""/>
                      </v:shape>
                    </w:pict>
                  </w:r>
                </w:p>
                <w:p w:rsidR="00070D3F" w:rsidRDefault="00070D3F">
                  <w:r>
                    <w:t>CP1 Stone circle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1" o:spid="_x0000_i1029" type="#_x0000_t75" style="width:369.75pt;height:440.25pt;visibility:visible">
            <v:imagedata r:id="rId7" o:title="" cropbottom="4984f"/>
          </v:shape>
        </w:pict>
      </w:r>
      <w:r>
        <w:rPr>
          <w:noProof/>
          <w:lang w:eastAsia="en-GB"/>
        </w:rPr>
        <w:pict>
          <v:shape id="Picture 2" o:spid="_x0000_i1030" type="#_x0000_t75" style="width:369.75pt;height:90.75pt;visibility:visible">
            <v:imagedata r:id="rId8" o:title="" croptop="35368f" cropleft="2664f" cropright="4005f"/>
          </v:shape>
        </w:pic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pict>
          <v:shape id="Text Box 3" o:spid="_x0000_s1030" type="#_x0000_t202" style="position:absolute;margin-left:290.6pt;margin-top:3.35pt;width:253.55pt;height:161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" strokeweight=".5pt">
            <v:textbox>
              <w:txbxContent>
                <w:p w:rsidR="00070D3F" w:rsidRDefault="00070D3F">
                  <w:r>
                    <w:rPr>
                      <w:noProof/>
                      <w:lang w:eastAsia="en-GB"/>
                    </w:rPr>
                    <w:t>CP6 solo stone gateposts must go between.</w:t>
                  </w:r>
                  <w:r>
                    <w:rPr>
                      <w:noProof/>
                      <w:lang w:eastAsia="en-GB"/>
                    </w:rPr>
                    <w:pict>
                      <v:shape id="Picture 4" o:spid="_x0000_i1032" type="#_x0000_t75" style="width:237pt;height:138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355AFF">
        <w:rPr>
          <w:rFonts w:ascii="Arial" w:hAnsi="Arial" w:cs="Arial"/>
          <w:sz w:val="24"/>
          <w:szCs w:val="24"/>
        </w:rPr>
        <w:t xml:space="preserve">Start + Finish by gate across from </w:t>
      </w:r>
      <w:smartTag w:uri="urn:schemas-microsoft-com:office:smarttags" w:element="place">
        <w:smartTag w:uri="urn:schemas-microsoft-com:office:smarttags" w:element="PlaceName">
          <w:r w:rsidRPr="00355AFF">
            <w:rPr>
              <w:rFonts w:ascii="Arial" w:hAnsi="Arial" w:cs="Arial"/>
              <w:sz w:val="24"/>
              <w:szCs w:val="24"/>
            </w:rPr>
            <w:t>Cutthroat</w:t>
          </w:r>
        </w:smartTag>
        <w:r w:rsidRPr="00355AFF">
          <w:rPr>
            <w:rFonts w:ascii="Arial" w:hAnsi="Arial" w:cs="Arial"/>
            <w:sz w:val="24"/>
            <w:szCs w:val="24"/>
          </w:rPr>
          <w:t xml:space="preserve"> </w:t>
        </w:r>
        <w:smartTag w:uri="urn:schemas-microsoft-com:office:smarttags" w:element="PlaceType">
          <w:r w:rsidRPr="00355AFF">
            <w:rPr>
              <w:rFonts w:ascii="Arial" w:hAnsi="Arial" w:cs="Arial"/>
              <w:sz w:val="24"/>
              <w:szCs w:val="24"/>
            </w:rPr>
            <w:t>Bridge</w:t>
          </w:r>
        </w:smartTag>
      </w:smartTag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CP1 Stone circle</w: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CP2 Wall junction</w: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CP3 NW edge of quarry</w: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CP4 Stone circle</w: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CP5 Trig point</w:t>
      </w:r>
    </w:p>
    <w:p w:rsidR="00070D3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n-GB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5" o:spid="_x0000_s1031" type="#_x0000_t34" style="position:absolute;margin-left:239.2pt;margin-top:5.75pt;width:107.45pt;height:4.6pt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" adj="10795,3160409,-58327" strokeweight="2.25pt">
            <v:stroke endarrow="block"/>
          </v:shape>
        </w:pict>
      </w:r>
      <w:bookmarkEnd w:id="0"/>
      <w:r>
        <w:rPr>
          <w:rFonts w:ascii="Arial" w:hAnsi="Arial" w:cs="Arial"/>
          <w:sz w:val="24"/>
          <w:szCs w:val="24"/>
        </w:rPr>
        <w:t>CP6 Through two loan large stone gate posts</w:t>
      </w:r>
    </w:p>
    <w:p w:rsidR="00070D3F" w:rsidRPr="00355AFF" w:rsidRDefault="00070D3F" w:rsidP="002340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pict>
          <v:shape id="Text Box 6" o:spid="_x0000_s1032" type="#_x0000_t202" style="position:absolute;margin-left:-7.6pt;margin-top:12.1pt;width:292.3pt;height:131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" strokeweight=".5pt">
            <v:textbox>
              <w:txbxContent>
                <w:p w:rsidR="00070D3F" w:rsidRDefault="00070D3F">
                  <w:r>
                    <w:rPr>
                      <w:noProof/>
                      <w:lang w:eastAsia="en-GB"/>
                    </w:rPr>
                    <w:pict>
                      <v:shape id="Picture 7" o:spid="_x0000_i1034" type="#_x0000_t75" style="width:213pt;height:106.5pt;visibility:visible">
                        <v:imagedata r:id="rId10" o:title=""/>
                      </v:shape>
                    </w:pict>
                  </w:r>
                  <w:r>
                    <w:t>CP4 the heather has since been burnt off.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  <w:szCs w:val="24"/>
        </w:rPr>
        <w:t>Finish</w:t>
      </w:r>
    </w:p>
    <w:p w:rsidR="00070D3F" w:rsidRDefault="00070D3F"/>
    <w:sectPr w:rsidR="00070D3F" w:rsidSect="00234080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4080"/>
    <w:rsid w:val="00001298"/>
    <w:rsid w:val="000338F9"/>
    <w:rsid w:val="00070D3F"/>
    <w:rsid w:val="001009E6"/>
    <w:rsid w:val="00155FDD"/>
    <w:rsid w:val="00234080"/>
    <w:rsid w:val="002A144D"/>
    <w:rsid w:val="0030327A"/>
    <w:rsid w:val="003240E1"/>
    <w:rsid w:val="00355AFF"/>
    <w:rsid w:val="00540B9F"/>
    <w:rsid w:val="00580702"/>
    <w:rsid w:val="005A5CDF"/>
    <w:rsid w:val="007124DB"/>
    <w:rsid w:val="00757ABA"/>
    <w:rsid w:val="008638EA"/>
    <w:rsid w:val="00A20D37"/>
    <w:rsid w:val="00CE24EF"/>
    <w:rsid w:val="00DE233E"/>
    <w:rsid w:val="00E51923"/>
    <w:rsid w:val="00FC6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70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194</TotalTime>
  <Pages>1</Pages>
  <Words>30</Words>
  <Characters>173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kh</dc:creator>
  <cp:keywords/>
  <dc:description/>
  <cp:lastModifiedBy>Admin</cp:lastModifiedBy>
  <cp:revision>3</cp:revision>
  <cp:lastPrinted>2017-05-11T08:29:00Z</cp:lastPrinted>
  <dcterms:created xsi:type="dcterms:W3CDTF">2017-05-11T08:29:00Z</dcterms:created>
  <dcterms:modified xsi:type="dcterms:W3CDTF">2017-05-11T11:50:00Z</dcterms:modified>
</cp:coreProperties>
</file>